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0F1" w:rsidRPr="004A60F1" w:rsidRDefault="004A60F1" w:rsidP="004A60F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A60F1">
        <w:rPr>
          <w:rFonts w:ascii="Times New Roman" w:hAnsi="Times New Roman" w:cs="Times New Roman"/>
          <w:b/>
          <w:sz w:val="26"/>
          <w:szCs w:val="26"/>
        </w:rPr>
        <w:t>BOARD OF DIRECTOR’S NOMINATION FORM</w:t>
      </w:r>
    </w:p>
    <w:p w:rsidR="004A60F1" w:rsidRPr="004A60F1" w:rsidRDefault="004A60F1" w:rsidP="004A60F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A60F1">
        <w:rPr>
          <w:rFonts w:ascii="Times New Roman" w:hAnsi="Times New Roman" w:cs="Times New Roman"/>
          <w:b/>
          <w:sz w:val="26"/>
          <w:szCs w:val="26"/>
        </w:rPr>
        <w:t>Nominations are being accepted by the Multicultural Council of Windsor and Essex County (MCC) members in good standings.</w:t>
      </w:r>
    </w:p>
    <w:p w:rsidR="004A60F1" w:rsidRPr="004A60F1" w:rsidRDefault="004A60F1" w:rsidP="004A60F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A60F1">
        <w:rPr>
          <w:rFonts w:ascii="Times New Roman" w:hAnsi="Times New Roman" w:cs="Times New Roman"/>
          <w:b/>
          <w:sz w:val="26"/>
          <w:szCs w:val="26"/>
        </w:rPr>
        <w:t>If you wish to nominate an individual as a member of the Board of Directors, please ensure you completed the information on both forms</w:t>
      </w:r>
    </w:p>
    <w:p w:rsidR="004A60F1" w:rsidRPr="004A60F1" w:rsidRDefault="004A60F1" w:rsidP="004A60F1">
      <w:pPr>
        <w:jc w:val="center"/>
        <w:rPr>
          <w:rFonts w:ascii="Times New Roman" w:hAnsi="Times New Roman" w:cs="Times New Roman"/>
          <w:sz w:val="20"/>
          <w:szCs w:val="20"/>
        </w:rPr>
      </w:pPr>
      <w:r w:rsidRPr="004A60F1">
        <w:rPr>
          <w:rFonts w:ascii="Times New Roman" w:hAnsi="Times New Roman" w:cs="Times New Roman"/>
          <w:b/>
          <w:sz w:val="26"/>
          <w:szCs w:val="26"/>
        </w:rPr>
        <w:t>ORGANIZATION MEMBER NOM</w:t>
      </w:r>
      <w:bookmarkStart w:id="0" w:name="_GoBack"/>
      <w:bookmarkEnd w:id="0"/>
      <w:r w:rsidRPr="004A60F1">
        <w:rPr>
          <w:rFonts w:ascii="Times New Roman" w:hAnsi="Times New Roman" w:cs="Times New Roman"/>
          <w:b/>
          <w:sz w:val="26"/>
          <w:szCs w:val="26"/>
        </w:rPr>
        <w:t>INATION</w:t>
      </w:r>
      <w:r>
        <w:rPr>
          <w:rFonts w:ascii="Times New Roman" w:hAnsi="Times New Roman" w:cs="Times New Roman"/>
          <w:b/>
          <w:sz w:val="26"/>
          <w:szCs w:val="26"/>
        </w:rPr>
        <w:br/>
      </w:r>
      <w:r w:rsidRPr="004A60F1">
        <w:rPr>
          <w:rFonts w:ascii="Times New Roman" w:hAnsi="Times New Roman" w:cs="Times New Roman"/>
          <w:sz w:val="20"/>
          <w:szCs w:val="20"/>
        </w:rPr>
        <w:t xml:space="preserve">(to be completed by the organization) </w:t>
      </w:r>
    </w:p>
    <w:p w:rsidR="004A60F1" w:rsidRPr="00713D0F" w:rsidRDefault="004A60F1">
      <w:pPr>
        <w:rPr>
          <w:rFonts w:ascii="Times New Roman" w:hAnsi="Times New Roman" w:cs="Times New Roman"/>
          <w:sz w:val="24"/>
          <w:szCs w:val="24"/>
        </w:rPr>
      </w:pPr>
      <w:r w:rsidRPr="00713D0F">
        <w:rPr>
          <w:rFonts w:ascii="Times New Roman" w:hAnsi="Times New Roman" w:cs="Times New Roman"/>
          <w:sz w:val="24"/>
          <w:szCs w:val="24"/>
        </w:rPr>
        <w:t xml:space="preserve">I/We wish to </w:t>
      </w:r>
      <w:r w:rsidRPr="00713D0F">
        <w:rPr>
          <w:rFonts w:ascii="Times New Roman" w:hAnsi="Times New Roman" w:cs="Times New Roman"/>
          <w:sz w:val="24"/>
          <w:szCs w:val="24"/>
        </w:rPr>
        <w:t>nominate</w:t>
      </w:r>
      <w:r w:rsidR="00713D0F" w:rsidRPr="00713D0F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-2022374786"/>
          <w:placeholder>
            <w:docPart w:val="39C2CCD223CE40E28244212644F43A70"/>
          </w:placeholder>
          <w:showingPlcHdr/>
          <w:text/>
        </w:sdtPr>
        <w:sdtContent>
          <w:r w:rsidR="00713D0F" w:rsidRPr="00713D0F">
            <w:rPr>
              <w:rStyle w:val="PlaceholderText"/>
              <w:sz w:val="24"/>
              <w:szCs w:val="24"/>
            </w:rPr>
            <w:t>Click or tap here to enter text.</w:t>
          </w:r>
        </w:sdtContent>
      </w:sdt>
      <w:r w:rsidR="00713D0F" w:rsidRPr="00713D0F">
        <w:rPr>
          <w:rFonts w:ascii="Times New Roman" w:hAnsi="Times New Roman" w:cs="Times New Roman"/>
          <w:sz w:val="24"/>
          <w:szCs w:val="24"/>
        </w:rPr>
        <w:t xml:space="preserve"> </w:t>
      </w:r>
      <w:r w:rsidRPr="00713D0F">
        <w:rPr>
          <w:rFonts w:ascii="Times New Roman" w:hAnsi="Times New Roman" w:cs="Times New Roman"/>
          <w:sz w:val="24"/>
          <w:szCs w:val="24"/>
        </w:rPr>
        <w:t xml:space="preserve">for election to the Multicultural Council Board of Directors </w:t>
      </w:r>
      <w:r w:rsidRPr="00713D0F">
        <w:rPr>
          <w:rFonts w:ascii="Times New Roman" w:hAnsi="Times New Roman" w:cs="Times New Roman"/>
          <w:sz w:val="24"/>
          <w:szCs w:val="24"/>
        </w:rPr>
        <w:br/>
      </w:r>
      <w:r w:rsidRPr="00713D0F">
        <w:rPr>
          <w:rFonts w:ascii="Times New Roman" w:hAnsi="Times New Roman" w:cs="Times New Roman"/>
          <w:sz w:val="24"/>
          <w:szCs w:val="24"/>
        </w:rPr>
        <w:br/>
      </w:r>
      <w:r w:rsidRPr="00713D0F">
        <w:rPr>
          <w:rFonts w:ascii="Times New Roman" w:hAnsi="Times New Roman" w:cs="Times New Roman"/>
          <w:sz w:val="24"/>
          <w:szCs w:val="24"/>
        </w:rPr>
        <w:t xml:space="preserve">Nominations must be signed by 2 duly elected/appointed senior officials of the organization (please print): </w:t>
      </w:r>
    </w:p>
    <w:p w:rsidR="004A60F1" w:rsidRPr="00713D0F" w:rsidRDefault="004A60F1">
      <w:pPr>
        <w:rPr>
          <w:rFonts w:ascii="Times New Roman" w:hAnsi="Times New Roman" w:cs="Times New Roman"/>
          <w:sz w:val="24"/>
          <w:szCs w:val="24"/>
        </w:rPr>
      </w:pPr>
      <w:r w:rsidRPr="00713D0F">
        <w:rPr>
          <w:rFonts w:ascii="Times New Roman" w:hAnsi="Times New Roman" w:cs="Times New Roman"/>
          <w:sz w:val="24"/>
          <w:szCs w:val="24"/>
        </w:rPr>
        <w:t xml:space="preserve">Name of Organization: </w:t>
      </w:r>
      <w:sdt>
        <w:sdtPr>
          <w:rPr>
            <w:rFonts w:ascii="Times New Roman" w:hAnsi="Times New Roman" w:cs="Times New Roman"/>
            <w:sz w:val="24"/>
            <w:szCs w:val="24"/>
          </w:rPr>
          <w:id w:val="-192455133"/>
          <w:placeholder>
            <w:docPart w:val="97A7E2CABBBE4C19A323A300192200EC"/>
          </w:placeholder>
          <w:showingPlcHdr/>
          <w:text/>
        </w:sdtPr>
        <w:sdtContent>
          <w:r w:rsidR="00713D0F" w:rsidRPr="00713D0F">
            <w:rPr>
              <w:rStyle w:val="PlaceholderText"/>
              <w:sz w:val="24"/>
              <w:szCs w:val="24"/>
            </w:rPr>
            <w:t>Click or tap here to enter text.</w:t>
          </w:r>
        </w:sdtContent>
      </w:sdt>
    </w:p>
    <w:p w:rsidR="004A60F1" w:rsidRPr="00713D0F" w:rsidRDefault="004A60F1">
      <w:pPr>
        <w:rPr>
          <w:rFonts w:ascii="Times New Roman" w:hAnsi="Times New Roman" w:cs="Times New Roman"/>
          <w:sz w:val="24"/>
          <w:szCs w:val="24"/>
        </w:rPr>
      </w:pPr>
      <w:r w:rsidRPr="00713D0F">
        <w:rPr>
          <w:rFonts w:ascii="Times New Roman" w:hAnsi="Times New Roman" w:cs="Times New Roman"/>
          <w:sz w:val="24"/>
          <w:szCs w:val="24"/>
        </w:rPr>
        <w:t xml:space="preserve">Organization Official: </w:t>
      </w:r>
      <w:sdt>
        <w:sdtPr>
          <w:rPr>
            <w:rFonts w:ascii="Times New Roman" w:hAnsi="Times New Roman" w:cs="Times New Roman"/>
            <w:sz w:val="24"/>
            <w:szCs w:val="24"/>
          </w:rPr>
          <w:id w:val="22830704"/>
          <w:placeholder>
            <w:docPart w:val="B147C16D8311442784C7211C8D21F5BE"/>
          </w:placeholder>
          <w:showingPlcHdr/>
          <w:text/>
        </w:sdtPr>
        <w:sdtContent>
          <w:r w:rsidR="00713D0F" w:rsidRPr="00713D0F">
            <w:rPr>
              <w:rStyle w:val="PlaceholderText"/>
              <w:sz w:val="24"/>
              <w:szCs w:val="24"/>
            </w:rPr>
            <w:t>Click or tap here to enter text.</w:t>
          </w:r>
        </w:sdtContent>
      </w:sdt>
    </w:p>
    <w:p w:rsidR="004A60F1" w:rsidRPr="00713D0F" w:rsidRDefault="004A60F1">
      <w:pPr>
        <w:rPr>
          <w:rFonts w:ascii="Times New Roman" w:hAnsi="Times New Roman" w:cs="Times New Roman"/>
          <w:sz w:val="24"/>
          <w:szCs w:val="24"/>
        </w:rPr>
      </w:pPr>
      <w:r w:rsidRPr="00713D0F">
        <w:rPr>
          <w:rFonts w:ascii="Times New Roman" w:hAnsi="Times New Roman" w:cs="Times New Roman"/>
          <w:sz w:val="24"/>
          <w:szCs w:val="24"/>
        </w:rPr>
        <w:t xml:space="preserve">Signature: </w:t>
      </w:r>
      <w:sdt>
        <w:sdtPr>
          <w:rPr>
            <w:rFonts w:ascii="Times New Roman" w:hAnsi="Times New Roman" w:cs="Times New Roman"/>
            <w:sz w:val="24"/>
            <w:szCs w:val="24"/>
          </w:rPr>
          <w:id w:val="-933355031"/>
          <w:placeholder>
            <w:docPart w:val="9D5CA5D6F0584A0B80ECC7FFB4675E94"/>
          </w:placeholder>
          <w:showingPlcHdr/>
          <w:text/>
        </w:sdtPr>
        <w:sdtContent>
          <w:r w:rsidR="00713D0F" w:rsidRPr="00713D0F">
            <w:rPr>
              <w:rStyle w:val="PlaceholderText"/>
              <w:sz w:val="24"/>
              <w:szCs w:val="24"/>
            </w:rPr>
            <w:t>Click or tap here to enter text.</w:t>
          </w:r>
        </w:sdtContent>
      </w:sdt>
    </w:p>
    <w:p w:rsidR="004A60F1" w:rsidRPr="00713D0F" w:rsidRDefault="004A60F1">
      <w:pPr>
        <w:rPr>
          <w:rFonts w:ascii="Times New Roman" w:hAnsi="Times New Roman" w:cs="Times New Roman"/>
          <w:sz w:val="24"/>
          <w:szCs w:val="24"/>
        </w:rPr>
      </w:pPr>
      <w:r w:rsidRPr="00713D0F">
        <w:rPr>
          <w:rFonts w:ascii="Times New Roman" w:hAnsi="Times New Roman" w:cs="Times New Roman"/>
          <w:sz w:val="24"/>
          <w:szCs w:val="24"/>
        </w:rPr>
        <w:t xml:space="preserve">Telephone: </w:t>
      </w:r>
      <w:sdt>
        <w:sdtPr>
          <w:rPr>
            <w:rFonts w:ascii="Times New Roman" w:hAnsi="Times New Roman" w:cs="Times New Roman"/>
            <w:sz w:val="24"/>
            <w:szCs w:val="24"/>
          </w:rPr>
          <w:id w:val="-956873011"/>
          <w:placeholder>
            <w:docPart w:val="EE9974A2D1EB4AF5AFF3F991B4809491"/>
          </w:placeholder>
          <w:showingPlcHdr/>
          <w:text/>
        </w:sdtPr>
        <w:sdtContent>
          <w:r w:rsidR="00713D0F" w:rsidRPr="00713D0F">
            <w:rPr>
              <w:rStyle w:val="PlaceholderText"/>
              <w:sz w:val="24"/>
              <w:szCs w:val="24"/>
            </w:rPr>
            <w:t>Click or tap here to enter text.</w:t>
          </w:r>
        </w:sdtContent>
      </w:sdt>
      <w:r w:rsidR="00713D0F" w:rsidRPr="00713D0F">
        <w:rPr>
          <w:rFonts w:ascii="Times New Roman" w:hAnsi="Times New Roman" w:cs="Times New Roman"/>
          <w:sz w:val="24"/>
          <w:szCs w:val="24"/>
        </w:rPr>
        <w:t xml:space="preserve">      </w:t>
      </w:r>
      <w:r w:rsidRPr="00713D0F">
        <w:rPr>
          <w:rFonts w:ascii="Times New Roman" w:hAnsi="Times New Roman" w:cs="Times New Roman"/>
          <w:sz w:val="24"/>
          <w:szCs w:val="24"/>
        </w:rPr>
        <w:t>Email:</w:t>
      </w:r>
      <w:r w:rsidR="00713D0F" w:rsidRPr="00713D0F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-969283735"/>
          <w:placeholder>
            <w:docPart w:val="55B07567E08E443FA4160DEE6BB504F7"/>
          </w:placeholder>
          <w:showingPlcHdr/>
          <w:text/>
        </w:sdtPr>
        <w:sdtContent>
          <w:r w:rsidR="00713D0F" w:rsidRPr="00713D0F">
            <w:rPr>
              <w:rStyle w:val="PlaceholderText"/>
              <w:sz w:val="24"/>
              <w:szCs w:val="24"/>
            </w:rPr>
            <w:t>Click or tap here to enter text.</w:t>
          </w:r>
        </w:sdtContent>
      </w:sdt>
    </w:p>
    <w:p w:rsidR="004A60F1" w:rsidRPr="00713D0F" w:rsidRDefault="004A60F1">
      <w:pPr>
        <w:rPr>
          <w:rFonts w:ascii="Times New Roman" w:hAnsi="Times New Roman" w:cs="Times New Roman"/>
          <w:sz w:val="24"/>
          <w:szCs w:val="24"/>
        </w:rPr>
      </w:pPr>
      <w:r w:rsidRPr="00713D0F">
        <w:rPr>
          <w:rFonts w:ascii="Times New Roman" w:hAnsi="Times New Roman" w:cs="Times New Roman"/>
          <w:sz w:val="24"/>
          <w:szCs w:val="24"/>
        </w:rPr>
        <w:t xml:space="preserve">Position in the Organization: </w:t>
      </w:r>
      <w:sdt>
        <w:sdtPr>
          <w:rPr>
            <w:rFonts w:ascii="Times New Roman" w:hAnsi="Times New Roman" w:cs="Times New Roman"/>
            <w:sz w:val="24"/>
            <w:szCs w:val="24"/>
          </w:rPr>
          <w:id w:val="318319834"/>
          <w:placeholder>
            <w:docPart w:val="8B7ACE4DD9D8442BAED854B457FD60ED"/>
          </w:placeholder>
          <w:showingPlcHdr/>
          <w:text/>
        </w:sdtPr>
        <w:sdtContent>
          <w:r w:rsidR="00713D0F" w:rsidRPr="00713D0F">
            <w:rPr>
              <w:rStyle w:val="PlaceholderText"/>
              <w:sz w:val="24"/>
              <w:szCs w:val="24"/>
            </w:rPr>
            <w:t>Click or tap here to enter text.</w:t>
          </w:r>
        </w:sdtContent>
      </w:sdt>
    </w:p>
    <w:p w:rsidR="004A60F1" w:rsidRPr="00713D0F" w:rsidRDefault="004A60F1">
      <w:pPr>
        <w:rPr>
          <w:rFonts w:ascii="Times New Roman" w:hAnsi="Times New Roman" w:cs="Times New Roman"/>
          <w:sz w:val="24"/>
          <w:szCs w:val="24"/>
        </w:rPr>
      </w:pPr>
      <w:r w:rsidRPr="00713D0F">
        <w:rPr>
          <w:rFonts w:ascii="Times New Roman" w:hAnsi="Times New Roman" w:cs="Times New Roman"/>
          <w:sz w:val="24"/>
          <w:szCs w:val="24"/>
        </w:rPr>
        <w:t xml:space="preserve">Organizational Official (print): </w:t>
      </w:r>
      <w:sdt>
        <w:sdtPr>
          <w:rPr>
            <w:rFonts w:ascii="Times New Roman" w:hAnsi="Times New Roman" w:cs="Times New Roman"/>
            <w:sz w:val="24"/>
            <w:szCs w:val="24"/>
          </w:rPr>
          <w:id w:val="-357898009"/>
          <w:placeholder>
            <w:docPart w:val="C8EC2D87291F4D4F8724F5D7076B93BB"/>
          </w:placeholder>
          <w:showingPlcHdr/>
          <w:text/>
        </w:sdtPr>
        <w:sdtContent>
          <w:r w:rsidR="00713D0F" w:rsidRPr="00713D0F">
            <w:rPr>
              <w:rStyle w:val="PlaceholderText"/>
              <w:sz w:val="24"/>
              <w:szCs w:val="24"/>
            </w:rPr>
            <w:t>Click or tap here to enter text.</w:t>
          </w:r>
        </w:sdtContent>
      </w:sdt>
    </w:p>
    <w:p w:rsidR="004A60F1" w:rsidRPr="00713D0F" w:rsidRDefault="004A60F1">
      <w:pPr>
        <w:rPr>
          <w:rFonts w:ascii="Times New Roman" w:hAnsi="Times New Roman" w:cs="Times New Roman"/>
          <w:sz w:val="24"/>
          <w:szCs w:val="24"/>
        </w:rPr>
      </w:pPr>
      <w:r w:rsidRPr="00713D0F">
        <w:rPr>
          <w:rFonts w:ascii="Times New Roman" w:hAnsi="Times New Roman" w:cs="Times New Roman"/>
          <w:sz w:val="24"/>
          <w:szCs w:val="24"/>
        </w:rPr>
        <w:t xml:space="preserve">Signature: </w:t>
      </w:r>
      <w:sdt>
        <w:sdtPr>
          <w:rPr>
            <w:rFonts w:ascii="Times New Roman" w:hAnsi="Times New Roman" w:cs="Times New Roman"/>
            <w:sz w:val="24"/>
            <w:szCs w:val="24"/>
          </w:rPr>
          <w:id w:val="-879620849"/>
          <w:placeholder>
            <w:docPart w:val="CFEFC0EF05094BD2934627148E16126B"/>
          </w:placeholder>
          <w:showingPlcHdr/>
          <w:text/>
        </w:sdtPr>
        <w:sdtContent>
          <w:r w:rsidR="00713D0F" w:rsidRPr="00713D0F">
            <w:rPr>
              <w:rStyle w:val="PlaceholderText"/>
              <w:sz w:val="24"/>
              <w:szCs w:val="24"/>
            </w:rPr>
            <w:t>Click or tap here to enter text.</w:t>
          </w:r>
        </w:sdtContent>
      </w:sdt>
    </w:p>
    <w:p w:rsidR="004A60F1" w:rsidRPr="00713D0F" w:rsidRDefault="004A60F1">
      <w:pPr>
        <w:rPr>
          <w:rFonts w:ascii="Times New Roman" w:hAnsi="Times New Roman" w:cs="Times New Roman"/>
          <w:sz w:val="24"/>
          <w:szCs w:val="24"/>
        </w:rPr>
      </w:pPr>
      <w:r w:rsidRPr="00713D0F">
        <w:rPr>
          <w:rFonts w:ascii="Times New Roman" w:hAnsi="Times New Roman" w:cs="Times New Roman"/>
          <w:sz w:val="24"/>
          <w:szCs w:val="24"/>
        </w:rPr>
        <w:t xml:space="preserve">Telephone: </w:t>
      </w:r>
      <w:sdt>
        <w:sdtPr>
          <w:rPr>
            <w:rFonts w:ascii="Times New Roman" w:hAnsi="Times New Roman" w:cs="Times New Roman"/>
            <w:sz w:val="24"/>
            <w:szCs w:val="24"/>
          </w:rPr>
          <w:id w:val="1571385196"/>
          <w:placeholder>
            <w:docPart w:val="F5EA665283104FAA926F254DEAA55A1B"/>
          </w:placeholder>
          <w:showingPlcHdr/>
          <w:text/>
        </w:sdtPr>
        <w:sdtContent>
          <w:r w:rsidR="00713D0F" w:rsidRPr="00713D0F">
            <w:rPr>
              <w:rStyle w:val="PlaceholderText"/>
              <w:sz w:val="24"/>
              <w:szCs w:val="24"/>
            </w:rPr>
            <w:t>Click or tap here to enter text.</w:t>
          </w:r>
        </w:sdtContent>
      </w:sdt>
      <w:r w:rsidR="00713D0F" w:rsidRPr="00713D0F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13D0F">
        <w:rPr>
          <w:rFonts w:ascii="Times New Roman" w:hAnsi="Times New Roman" w:cs="Times New Roman"/>
          <w:sz w:val="24"/>
          <w:szCs w:val="24"/>
        </w:rPr>
        <w:t xml:space="preserve">Email: </w:t>
      </w:r>
      <w:sdt>
        <w:sdtPr>
          <w:rPr>
            <w:rFonts w:ascii="Times New Roman" w:hAnsi="Times New Roman" w:cs="Times New Roman"/>
            <w:sz w:val="24"/>
            <w:szCs w:val="24"/>
          </w:rPr>
          <w:id w:val="361955700"/>
          <w:placeholder>
            <w:docPart w:val="3F63AE7FBEFD44B09F12D978E661580D"/>
          </w:placeholder>
          <w:showingPlcHdr/>
          <w:text/>
        </w:sdtPr>
        <w:sdtContent>
          <w:r w:rsidR="00713D0F" w:rsidRPr="00713D0F">
            <w:rPr>
              <w:rStyle w:val="PlaceholderText"/>
              <w:sz w:val="24"/>
              <w:szCs w:val="24"/>
            </w:rPr>
            <w:t>Click or tap here to enter text.</w:t>
          </w:r>
        </w:sdtContent>
      </w:sdt>
    </w:p>
    <w:p w:rsidR="004A60F1" w:rsidRPr="00713D0F" w:rsidRDefault="004A60F1">
      <w:pPr>
        <w:rPr>
          <w:rFonts w:ascii="Times New Roman" w:hAnsi="Times New Roman" w:cs="Times New Roman"/>
          <w:sz w:val="24"/>
          <w:szCs w:val="24"/>
        </w:rPr>
      </w:pPr>
      <w:r w:rsidRPr="00713D0F">
        <w:rPr>
          <w:rFonts w:ascii="Times New Roman" w:hAnsi="Times New Roman" w:cs="Times New Roman"/>
          <w:sz w:val="24"/>
          <w:szCs w:val="24"/>
        </w:rPr>
        <w:t xml:space="preserve">Position in the Organization: </w:t>
      </w:r>
      <w:sdt>
        <w:sdtPr>
          <w:rPr>
            <w:rFonts w:ascii="Times New Roman" w:hAnsi="Times New Roman" w:cs="Times New Roman"/>
            <w:sz w:val="24"/>
            <w:szCs w:val="24"/>
          </w:rPr>
          <w:id w:val="-663626152"/>
          <w:placeholder>
            <w:docPart w:val="CA3BB149EF2C424980D8827AE56079DA"/>
          </w:placeholder>
          <w:showingPlcHdr/>
          <w:text/>
        </w:sdtPr>
        <w:sdtContent>
          <w:r w:rsidR="00713D0F" w:rsidRPr="00713D0F">
            <w:rPr>
              <w:rStyle w:val="PlaceholderText"/>
              <w:sz w:val="24"/>
              <w:szCs w:val="24"/>
            </w:rPr>
            <w:t>Click or tap here to enter text.</w:t>
          </w:r>
        </w:sdtContent>
      </w:sdt>
    </w:p>
    <w:p w:rsidR="004A60F1" w:rsidRPr="00713D0F" w:rsidRDefault="004A60F1" w:rsidP="00713D0F">
      <w:pPr>
        <w:jc w:val="center"/>
        <w:rPr>
          <w:rFonts w:ascii="Times New Roman" w:hAnsi="Times New Roman" w:cs="Times New Roman"/>
          <w:sz w:val="24"/>
          <w:szCs w:val="24"/>
        </w:rPr>
      </w:pPr>
      <w:r w:rsidRPr="00713D0F">
        <w:rPr>
          <w:rFonts w:ascii="Times New Roman" w:hAnsi="Times New Roman" w:cs="Times New Roman"/>
          <w:b/>
          <w:sz w:val="24"/>
          <w:szCs w:val="24"/>
        </w:rPr>
        <w:t xml:space="preserve">INDIVIDUAL MEMBER NOMINATION </w:t>
      </w:r>
      <w:r w:rsidRPr="00713D0F">
        <w:rPr>
          <w:rFonts w:ascii="Times New Roman" w:hAnsi="Times New Roman" w:cs="Times New Roman"/>
          <w:sz w:val="24"/>
          <w:szCs w:val="24"/>
        </w:rPr>
        <w:br/>
      </w:r>
      <w:r w:rsidRPr="00713D0F">
        <w:rPr>
          <w:rFonts w:ascii="Times New Roman" w:hAnsi="Times New Roman" w:cs="Times New Roman"/>
          <w:sz w:val="24"/>
          <w:szCs w:val="24"/>
        </w:rPr>
        <w:t>(to be completed by individual members)</w:t>
      </w:r>
    </w:p>
    <w:p w:rsidR="004A60F1" w:rsidRPr="00713D0F" w:rsidRDefault="004A60F1">
      <w:pPr>
        <w:rPr>
          <w:rFonts w:ascii="Times New Roman" w:hAnsi="Times New Roman" w:cs="Times New Roman"/>
          <w:sz w:val="24"/>
          <w:szCs w:val="24"/>
        </w:rPr>
      </w:pPr>
      <w:r w:rsidRPr="00713D0F">
        <w:rPr>
          <w:rFonts w:ascii="Times New Roman" w:hAnsi="Times New Roman" w:cs="Times New Roman"/>
          <w:sz w:val="24"/>
          <w:szCs w:val="24"/>
        </w:rPr>
        <w:t>I wish to nominate</w:t>
      </w:r>
      <w:r w:rsidR="00713D0F" w:rsidRPr="00713D0F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-2131536256"/>
          <w:placeholder>
            <w:docPart w:val="8A15928F23F9482BA80854F57490D52A"/>
          </w:placeholder>
          <w:showingPlcHdr/>
          <w:text/>
        </w:sdtPr>
        <w:sdtContent>
          <w:r w:rsidR="00713D0F" w:rsidRPr="00713D0F">
            <w:rPr>
              <w:rStyle w:val="PlaceholderText"/>
              <w:sz w:val="24"/>
              <w:szCs w:val="24"/>
            </w:rPr>
            <w:t>Click or tap here to enter text.</w:t>
          </w:r>
        </w:sdtContent>
      </w:sdt>
      <w:r w:rsidR="00713D0F" w:rsidRPr="00713D0F">
        <w:rPr>
          <w:rFonts w:ascii="Times New Roman" w:hAnsi="Times New Roman" w:cs="Times New Roman"/>
          <w:sz w:val="24"/>
          <w:szCs w:val="24"/>
        </w:rPr>
        <w:t xml:space="preserve"> </w:t>
      </w:r>
      <w:r w:rsidRPr="00713D0F">
        <w:rPr>
          <w:rFonts w:ascii="Times New Roman" w:hAnsi="Times New Roman" w:cs="Times New Roman"/>
          <w:sz w:val="24"/>
          <w:szCs w:val="24"/>
        </w:rPr>
        <w:t xml:space="preserve">as a candidate for election to the Multicultural Council Board of Directors </w:t>
      </w:r>
    </w:p>
    <w:p w:rsidR="004A60F1" w:rsidRPr="00713D0F" w:rsidRDefault="004A60F1">
      <w:pPr>
        <w:rPr>
          <w:rFonts w:ascii="Times New Roman" w:hAnsi="Times New Roman" w:cs="Times New Roman"/>
          <w:sz w:val="24"/>
          <w:szCs w:val="24"/>
        </w:rPr>
      </w:pPr>
      <w:r w:rsidRPr="00713D0F">
        <w:rPr>
          <w:rFonts w:ascii="Times New Roman" w:hAnsi="Times New Roman" w:cs="Times New Roman"/>
          <w:sz w:val="24"/>
          <w:szCs w:val="24"/>
        </w:rPr>
        <w:t xml:space="preserve">Nominated by: </w:t>
      </w:r>
      <w:sdt>
        <w:sdtPr>
          <w:rPr>
            <w:rFonts w:ascii="Times New Roman" w:hAnsi="Times New Roman" w:cs="Times New Roman"/>
            <w:sz w:val="24"/>
            <w:szCs w:val="24"/>
          </w:rPr>
          <w:id w:val="-1237700612"/>
          <w:placeholder>
            <w:docPart w:val="EECBA205B90D4F2086D4765AA8BF21B2"/>
          </w:placeholder>
          <w:showingPlcHdr/>
          <w:text/>
        </w:sdtPr>
        <w:sdtContent>
          <w:r w:rsidR="00713D0F" w:rsidRPr="00713D0F">
            <w:rPr>
              <w:rStyle w:val="PlaceholderText"/>
              <w:sz w:val="24"/>
              <w:szCs w:val="24"/>
            </w:rPr>
            <w:t>Click or tap here to enter text.</w:t>
          </w:r>
        </w:sdtContent>
      </w:sdt>
    </w:p>
    <w:p w:rsidR="004A60F1" w:rsidRPr="00713D0F" w:rsidRDefault="004A60F1">
      <w:pPr>
        <w:rPr>
          <w:rFonts w:ascii="Times New Roman" w:hAnsi="Times New Roman" w:cs="Times New Roman"/>
          <w:sz w:val="24"/>
          <w:szCs w:val="24"/>
        </w:rPr>
      </w:pPr>
      <w:r w:rsidRPr="00713D0F">
        <w:rPr>
          <w:rFonts w:ascii="Times New Roman" w:hAnsi="Times New Roman" w:cs="Times New Roman"/>
          <w:sz w:val="24"/>
          <w:szCs w:val="24"/>
        </w:rPr>
        <w:lastRenderedPageBreak/>
        <w:t>Name</w:t>
      </w:r>
      <w:r w:rsidRPr="00713D0F">
        <w:rPr>
          <w:rFonts w:ascii="Times New Roman" w:hAnsi="Times New Roman" w:cs="Times New Roman"/>
          <w:sz w:val="24"/>
          <w:szCs w:val="24"/>
        </w:rPr>
        <w:t xml:space="preserve"> of </w:t>
      </w:r>
      <w:r w:rsidRPr="00713D0F">
        <w:rPr>
          <w:rFonts w:ascii="Times New Roman" w:hAnsi="Times New Roman" w:cs="Times New Roman"/>
          <w:sz w:val="24"/>
          <w:szCs w:val="24"/>
        </w:rPr>
        <w:t>Individual:</w:t>
      </w:r>
      <w:r w:rsidR="00713D0F" w:rsidRPr="00713D0F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-1983923158"/>
          <w:placeholder>
            <w:docPart w:val="E2FAC93FEDAA40929919F1640E781E33"/>
          </w:placeholder>
          <w:showingPlcHdr/>
          <w:text/>
        </w:sdtPr>
        <w:sdtContent>
          <w:r w:rsidR="00713D0F" w:rsidRPr="00713D0F">
            <w:rPr>
              <w:rStyle w:val="PlaceholderText"/>
              <w:sz w:val="24"/>
              <w:szCs w:val="24"/>
            </w:rPr>
            <w:t>Click or tap here to enter text.</w:t>
          </w:r>
        </w:sdtContent>
      </w:sdt>
    </w:p>
    <w:p w:rsidR="004A60F1" w:rsidRPr="00713D0F" w:rsidRDefault="004A60F1">
      <w:pPr>
        <w:rPr>
          <w:rFonts w:ascii="Times New Roman" w:hAnsi="Times New Roman" w:cs="Times New Roman"/>
          <w:sz w:val="24"/>
          <w:szCs w:val="24"/>
        </w:rPr>
      </w:pPr>
      <w:r w:rsidRPr="00713D0F">
        <w:rPr>
          <w:rFonts w:ascii="Times New Roman" w:hAnsi="Times New Roman" w:cs="Times New Roman"/>
          <w:sz w:val="24"/>
          <w:szCs w:val="24"/>
        </w:rPr>
        <w:t xml:space="preserve">Telephone: </w:t>
      </w:r>
      <w:sdt>
        <w:sdtPr>
          <w:rPr>
            <w:rFonts w:ascii="Times New Roman" w:hAnsi="Times New Roman" w:cs="Times New Roman"/>
            <w:sz w:val="24"/>
            <w:szCs w:val="24"/>
          </w:rPr>
          <w:id w:val="-1207253774"/>
          <w:placeholder>
            <w:docPart w:val="69AB39C4CCB446549EE1A02C3F659673"/>
          </w:placeholder>
          <w:showingPlcHdr/>
          <w:text/>
        </w:sdtPr>
        <w:sdtContent>
          <w:r w:rsidR="00713D0F" w:rsidRPr="00713D0F">
            <w:rPr>
              <w:rStyle w:val="PlaceholderText"/>
              <w:sz w:val="24"/>
              <w:szCs w:val="24"/>
            </w:rPr>
            <w:t>Click or tap here to enter text.</w:t>
          </w:r>
        </w:sdtContent>
      </w:sdt>
      <w:r w:rsidR="00713D0F" w:rsidRPr="00713D0F">
        <w:rPr>
          <w:rFonts w:ascii="Times New Roman" w:hAnsi="Times New Roman" w:cs="Times New Roman"/>
          <w:sz w:val="24"/>
          <w:szCs w:val="24"/>
        </w:rPr>
        <w:t xml:space="preserve">        </w:t>
      </w:r>
      <w:r w:rsidRPr="00713D0F">
        <w:rPr>
          <w:rFonts w:ascii="Times New Roman" w:hAnsi="Times New Roman" w:cs="Times New Roman"/>
          <w:sz w:val="24"/>
          <w:szCs w:val="24"/>
        </w:rPr>
        <w:t>Email:</w:t>
      </w:r>
      <w:r w:rsidR="00713D0F" w:rsidRPr="00713D0F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1049506192"/>
          <w:placeholder>
            <w:docPart w:val="AD70BE22EB014A7197ABB1BDF770C6FB"/>
          </w:placeholder>
          <w:showingPlcHdr/>
          <w:text/>
        </w:sdtPr>
        <w:sdtContent>
          <w:r w:rsidR="00713D0F" w:rsidRPr="00713D0F">
            <w:rPr>
              <w:rStyle w:val="PlaceholderText"/>
              <w:sz w:val="24"/>
              <w:szCs w:val="24"/>
            </w:rPr>
            <w:t>Click or tap here to enter text.</w:t>
          </w:r>
        </w:sdtContent>
      </w:sdt>
    </w:p>
    <w:p w:rsidR="00713D0F" w:rsidRPr="00713D0F" w:rsidRDefault="004A60F1" w:rsidP="00713D0F">
      <w:pPr>
        <w:rPr>
          <w:rFonts w:ascii="Times New Roman" w:hAnsi="Times New Roman" w:cs="Times New Roman"/>
          <w:sz w:val="24"/>
          <w:szCs w:val="24"/>
        </w:rPr>
      </w:pPr>
      <w:r w:rsidRPr="00713D0F">
        <w:rPr>
          <w:rFonts w:ascii="Times New Roman" w:hAnsi="Times New Roman" w:cs="Times New Roman"/>
          <w:sz w:val="24"/>
          <w:szCs w:val="24"/>
        </w:rPr>
        <w:t xml:space="preserve">Signature: </w:t>
      </w:r>
      <w:sdt>
        <w:sdtPr>
          <w:rPr>
            <w:rFonts w:ascii="Times New Roman" w:hAnsi="Times New Roman" w:cs="Times New Roman"/>
            <w:sz w:val="24"/>
            <w:szCs w:val="24"/>
          </w:rPr>
          <w:id w:val="-1093938558"/>
          <w:placeholder>
            <w:docPart w:val="328925952F03406FB7E14DED5DDD1127"/>
          </w:placeholder>
          <w:showingPlcHdr/>
          <w:text/>
        </w:sdtPr>
        <w:sdtContent>
          <w:r w:rsidR="00713D0F" w:rsidRPr="00713D0F">
            <w:rPr>
              <w:rStyle w:val="PlaceholderText"/>
              <w:sz w:val="24"/>
              <w:szCs w:val="24"/>
            </w:rPr>
            <w:t>Click or tap here to enter text.</w:t>
          </w:r>
        </w:sdtContent>
      </w:sdt>
    </w:p>
    <w:p w:rsidR="004A60F1" w:rsidRPr="00713D0F" w:rsidRDefault="004A60F1" w:rsidP="00713D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3D0F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Please also complete the attached Candidate Profile and submit both forms no later than </w:t>
      </w:r>
      <w:r w:rsidR="00713D0F" w:rsidRPr="00713D0F">
        <w:rPr>
          <w:rFonts w:ascii="Times New Roman" w:hAnsi="Times New Roman" w:cs="Times New Roman"/>
          <w:b/>
          <w:sz w:val="24"/>
          <w:szCs w:val="24"/>
          <w:highlight w:val="yellow"/>
        </w:rPr>
        <w:t>September 4</w:t>
      </w:r>
      <w:r w:rsidR="00713D0F" w:rsidRPr="00713D0F">
        <w:rPr>
          <w:rFonts w:ascii="Times New Roman" w:hAnsi="Times New Roman" w:cs="Times New Roman"/>
          <w:b/>
          <w:sz w:val="24"/>
          <w:szCs w:val="24"/>
          <w:highlight w:val="yellow"/>
          <w:vertAlign w:val="superscript"/>
        </w:rPr>
        <w:t>th</w:t>
      </w:r>
      <w:r w:rsidR="00713D0F" w:rsidRPr="00713D0F">
        <w:rPr>
          <w:rFonts w:ascii="Times New Roman" w:hAnsi="Times New Roman" w:cs="Times New Roman"/>
          <w:b/>
          <w:sz w:val="24"/>
          <w:szCs w:val="24"/>
          <w:highlight w:val="yellow"/>
        </w:rPr>
        <w:t>, 2026</w:t>
      </w:r>
      <w:r w:rsidR="00713D0F" w:rsidRPr="00713D0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A60F1" w:rsidRPr="00713D0F" w:rsidRDefault="004A60F1">
      <w:pPr>
        <w:rPr>
          <w:rFonts w:ascii="Times New Roman" w:hAnsi="Times New Roman" w:cs="Times New Roman"/>
          <w:sz w:val="24"/>
          <w:szCs w:val="24"/>
        </w:rPr>
      </w:pPr>
      <w:r w:rsidRPr="00713D0F">
        <w:rPr>
          <w:rFonts w:ascii="Times New Roman" w:hAnsi="Times New Roman" w:cs="Times New Roman"/>
          <w:b/>
          <w:sz w:val="24"/>
          <w:szCs w:val="24"/>
        </w:rPr>
        <w:t>CANDIDATE PROFILE FORM</w:t>
      </w:r>
      <w:r w:rsidRPr="00713D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60F1" w:rsidRPr="00713D0F" w:rsidRDefault="004A60F1">
      <w:pPr>
        <w:rPr>
          <w:rFonts w:ascii="Times New Roman" w:hAnsi="Times New Roman" w:cs="Times New Roman"/>
          <w:sz w:val="24"/>
          <w:szCs w:val="24"/>
        </w:rPr>
      </w:pPr>
      <w:r w:rsidRPr="00713D0F">
        <w:rPr>
          <w:rFonts w:ascii="Times New Roman" w:hAnsi="Times New Roman" w:cs="Times New Roman"/>
          <w:sz w:val="24"/>
          <w:szCs w:val="24"/>
        </w:rPr>
        <w:t xml:space="preserve">Name: </w:t>
      </w:r>
      <w:sdt>
        <w:sdtPr>
          <w:rPr>
            <w:rFonts w:ascii="Times New Roman" w:hAnsi="Times New Roman" w:cs="Times New Roman"/>
            <w:sz w:val="24"/>
            <w:szCs w:val="24"/>
          </w:rPr>
          <w:id w:val="-894272574"/>
          <w:placeholder>
            <w:docPart w:val="559A98B47C824D1E8D544936CA052639"/>
          </w:placeholder>
          <w:showingPlcHdr/>
          <w:text/>
        </w:sdtPr>
        <w:sdtContent>
          <w:r w:rsidR="00713D0F" w:rsidRPr="00713D0F">
            <w:rPr>
              <w:rStyle w:val="PlaceholderText"/>
              <w:sz w:val="24"/>
              <w:szCs w:val="24"/>
            </w:rPr>
            <w:t>Click or tap here to enter text.</w:t>
          </w:r>
        </w:sdtContent>
      </w:sdt>
      <w:r w:rsidR="00713D0F" w:rsidRPr="00713D0F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713D0F">
        <w:rPr>
          <w:rFonts w:ascii="Times New Roman" w:hAnsi="Times New Roman" w:cs="Times New Roman"/>
          <w:sz w:val="24"/>
          <w:szCs w:val="24"/>
        </w:rPr>
        <w:t xml:space="preserve">Telephone Number: </w:t>
      </w:r>
      <w:sdt>
        <w:sdtPr>
          <w:rPr>
            <w:rFonts w:ascii="Times New Roman" w:hAnsi="Times New Roman" w:cs="Times New Roman"/>
            <w:sz w:val="24"/>
            <w:szCs w:val="24"/>
          </w:rPr>
          <w:id w:val="-1742098684"/>
          <w:placeholder>
            <w:docPart w:val="911EC567C6C6448BB5048F3B6130AEB5"/>
          </w:placeholder>
          <w:showingPlcHdr/>
          <w:text/>
        </w:sdtPr>
        <w:sdtContent>
          <w:r w:rsidR="00713D0F" w:rsidRPr="00713D0F">
            <w:rPr>
              <w:rStyle w:val="PlaceholderText"/>
              <w:sz w:val="24"/>
              <w:szCs w:val="24"/>
            </w:rPr>
            <w:t>Click or tap here to enter text.</w:t>
          </w:r>
        </w:sdtContent>
      </w:sdt>
      <w:r w:rsidR="00713D0F" w:rsidRPr="00713D0F">
        <w:rPr>
          <w:rFonts w:ascii="Times New Roman" w:hAnsi="Times New Roman" w:cs="Times New Roman"/>
          <w:sz w:val="24"/>
          <w:szCs w:val="24"/>
        </w:rPr>
        <w:t xml:space="preserve"> </w:t>
      </w:r>
      <w:r w:rsidRPr="00713D0F">
        <w:rPr>
          <w:rFonts w:ascii="Times New Roman" w:hAnsi="Times New Roman" w:cs="Times New Roman"/>
          <w:sz w:val="24"/>
          <w:szCs w:val="24"/>
        </w:rPr>
        <w:t>Address:</w:t>
      </w:r>
      <w:r w:rsidR="00713D0F" w:rsidRPr="00713D0F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690578958"/>
          <w:placeholder>
            <w:docPart w:val="292F6954D74B4F088326C3AF58C56307"/>
          </w:placeholder>
          <w:showingPlcHdr/>
          <w:text/>
        </w:sdtPr>
        <w:sdtContent>
          <w:r w:rsidR="00713D0F" w:rsidRPr="00713D0F">
            <w:rPr>
              <w:rStyle w:val="PlaceholderText"/>
              <w:sz w:val="24"/>
              <w:szCs w:val="24"/>
            </w:rPr>
            <w:t>Click or tap here to enter text.</w:t>
          </w:r>
        </w:sdtContent>
      </w:sdt>
      <w:r w:rsidR="00713D0F" w:rsidRPr="00713D0F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13D0F">
        <w:rPr>
          <w:rFonts w:ascii="Times New Roman" w:hAnsi="Times New Roman" w:cs="Times New Roman"/>
          <w:sz w:val="24"/>
          <w:szCs w:val="24"/>
        </w:rPr>
        <w:t xml:space="preserve">Postal Code: </w:t>
      </w:r>
      <w:sdt>
        <w:sdtPr>
          <w:rPr>
            <w:rFonts w:ascii="Times New Roman" w:hAnsi="Times New Roman" w:cs="Times New Roman"/>
            <w:sz w:val="24"/>
            <w:szCs w:val="24"/>
          </w:rPr>
          <w:id w:val="-711196731"/>
          <w:placeholder>
            <w:docPart w:val="529299E00DB9418CA371CB24EBDEE7D3"/>
          </w:placeholder>
          <w:showingPlcHdr/>
          <w:text/>
        </w:sdtPr>
        <w:sdtContent>
          <w:r w:rsidR="00713D0F" w:rsidRPr="00713D0F">
            <w:rPr>
              <w:rStyle w:val="PlaceholderText"/>
              <w:sz w:val="24"/>
              <w:szCs w:val="24"/>
            </w:rPr>
            <w:t>Click or tap here to enter text.</w:t>
          </w:r>
        </w:sdtContent>
      </w:sdt>
    </w:p>
    <w:p w:rsidR="004A60F1" w:rsidRPr="00713D0F" w:rsidRDefault="004A60F1">
      <w:pPr>
        <w:rPr>
          <w:rFonts w:ascii="Times New Roman" w:hAnsi="Times New Roman" w:cs="Times New Roman"/>
          <w:sz w:val="24"/>
          <w:szCs w:val="24"/>
        </w:rPr>
      </w:pPr>
      <w:r w:rsidRPr="00713D0F">
        <w:rPr>
          <w:rFonts w:ascii="Times New Roman" w:hAnsi="Times New Roman" w:cs="Times New Roman"/>
          <w:sz w:val="24"/>
          <w:szCs w:val="24"/>
        </w:rPr>
        <w:t xml:space="preserve">EMAIL: </w:t>
      </w:r>
      <w:sdt>
        <w:sdtPr>
          <w:rPr>
            <w:rFonts w:ascii="Times New Roman" w:hAnsi="Times New Roman" w:cs="Times New Roman"/>
            <w:sz w:val="24"/>
            <w:szCs w:val="24"/>
          </w:rPr>
          <w:id w:val="-1129400090"/>
          <w:placeholder>
            <w:docPart w:val="B8ACCA0AC616475794C80E93B1E7F922"/>
          </w:placeholder>
          <w:showingPlcHdr/>
          <w:text/>
        </w:sdtPr>
        <w:sdtContent>
          <w:r w:rsidR="00713D0F" w:rsidRPr="00713D0F">
            <w:rPr>
              <w:rStyle w:val="PlaceholderText"/>
              <w:sz w:val="24"/>
              <w:szCs w:val="24"/>
            </w:rPr>
            <w:t>Click or tap here to enter text.</w:t>
          </w:r>
        </w:sdtContent>
      </w:sdt>
    </w:p>
    <w:p w:rsidR="004A60F1" w:rsidRPr="00713D0F" w:rsidRDefault="004A60F1">
      <w:pPr>
        <w:rPr>
          <w:rFonts w:ascii="Times New Roman" w:hAnsi="Times New Roman" w:cs="Times New Roman"/>
          <w:sz w:val="24"/>
          <w:szCs w:val="24"/>
        </w:rPr>
      </w:pPr>
      <w:r w:rsidRPr="00713D0F">
        <w:rPr>
          <w:rFonts w:ascii="Times New Roman" w:hAnsi="Times New Roman" w:cs="Times New Roman"/>
          <w:sz w:val="24"/>
          <w:szCs w:val="24"/>
        </w:rPr>
        <w:t>Social Media Handle @</w:t>
      </w:r>
      <w:r w:rsidR="00713D0F" w:rsidRPr="00713D0F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884595982"/>
          <w:placeholder>
            <w:docPart w:val="782BBD93D191485BB3250CC3B38C3253"/>
          </w:placeholder>
          <w:showingPlcHdr/>
          <w:text/>
        </w:sdtPr>
        <w:sdtContent>
          <w:r w:rsidR="00713D0F" w:rsidRPr="00713D0F">
            <w:rPr>
              <w:rStyle w:val="PlaceholderText"/>
              <w:sz w:val="24"/>
              <w:szCs w:val="24"/>
            </w:rPr>
            <w:t>Click or tap here to enter text.</w:t>
          </w:r>
        </w:sdtContent>
      </w:sdt>
    </w:p>
    <w:p w:rsidR="004A60F1" w:rsidRPr="00713D0F" w:rsidRDefault="004A60F1">
      <w:pPr>
        <w:rPr>
          <w:rFonts w:ascii="Times New Roman" w:hAnsi="Times New Roman" w:cs="Times New Roman"/>
          <w:sz w:val="24"/>
          <w:szCs w:val="24"/>
        </w:rPr>
      </w:pPr>
      <w:r w:rsidRPr="00713D0F">
        <w:rPr>
          <w:rFonts w:ascii="Times New Roman" w:hAnsi="Times New Roman" w:cs="Times New Roman"/>
          <w:sz w:val="24"/>
          <w:szCs w:val="24"/>
        </w:rPr>
        <w:t xml:space="preserve">PLEASE DESCRIBE YOUR COMMUNITY EXPERIENCE: </w:t>
      </w:r>
    </w:p>
    <w:p w:rsidR="004A60F1" w:rsidRPr="00713D0F" w:rsidRDefault="00713D0F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15377082"/>
          <w:placeholder>
            <w:docPart w:val="7959CD4689A14399AD2B4E0C428C99FF"/>
          </w:placeholder>
          <w:showingPlcHdr/>
          <w:text/>
        </w:sdtPr>
        <w:sdtContent>
          <w:r w:rsidRPr="00713D0F">
            <w:rPr>
              <w:rStyle w:val="PlaceholderText"/>
              <w:sz w:val="24"/>
              <w:szCs w:val="24"/>
            </w:rPr>
            <w:t>Click or tap here to enter text.</w:t>
          </w:r>
        </w:sdtContent>
      </w:sdt>
    </w:p>
    <w:p w:rsidR="004A60F1" w:rsidRPr="00713D0F" w:rsidRDefault="004A60F1">
      <w:pPr>
        <w:rPr>
          <w:rFonts w:ascii="Times New Roman" w:hAnsi="Times New Roman" w:cs="Times New Roman"/>
          <w:sz w:val="24"/>
          <w:szCs w:val="24"/>
        </w:rPr>
      </w:pPr>
    </w:p>
    <w:p w:rsidR="004A60F1" w:rsidRPr="00713D0F" w:rsidRDefault="004A60F1">
      <w:pPr>
        <w:rPr>
          <w:rFonts w:ascii="Times New Roman" w:hAnsi="Times New Roman" w:cs="Times New Roman"/>
          <w:sz w:val="24"/>
          <w:szCs w:val="24"/>
        </w:rPr>
      </w:pPr>
    </w:p>
    <w:p w:rsidR="004A60F1" w:rsidRPr="00713D0F" w:rsidRDefault="004A60F1">
      <w:pPr>
        <w:rPr>
          <w:rFonts w:ascii="Times New Roman" w:hAnsi="Times New Roman" w:cs="Times New Roman"/>
          <w:sz w:val="24"/>
          <w:szCs w:val="24"/>
        </w:rPr>
      </w:pPr>
      <w:r w:rsidRPr="00713D0F">
        <w:rPr>
          <w:rFonts w:ascii="Times New Roman" w:hAnsi="Times New Roman" w:cs="Times New Roman"/>
          <w:sz w:val="24"/>
          <w:szCs w:val="24"/>
        </w:rPr>
        <w:t xml:space="preserve">PLEASE DESCRIBE WHY ARE YOU INTERESTED IN BEING A DIRECTOR OF THE MULTICULTURAL COUNCIL? </w:t>
      </w:r>
    </w:p>
    <w:p w:rsidR="004A60F1" w:rsidRPr="00713D0F" w:rsidRDefault="00713D0F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562607113"/>
          <w:placeholder>
            <w:docPart w:val="F5AE7AA33A7D4B139145071CD7BCD658"/>
          </w:placeholder>
          <w:showingPlcHdr/>
          <w:text/>
        </w:sdtPr>
        <w:sdtContent>
          <w:r w:rsidRPr="00713D0F">
            <w:rPr>
              <w:rStyle w:val="PlaceholderText"/>
              <w:sz w:val="24"/>
              <w:szCs w:val="24"/>
            </w:rPr>
            <w:t>Click or tap here to enter text.</w:t>
          </w:r>
        </w:sdtContent>
      </w:sdt>
    </w:p>
    <w:p w:rsidR="004A60F1" w:rsidRPr="00713D0F" w:rsidRDefault="004A60F1">
      <w:pPr>
        <w:rPr>
          <w:rFonts w:ascii="Times New Roman" w:hAnsi="Times New Roman" w:cs="Times New Roman"/>
          <w:sz w:val="24"/>
          <w:szCs w:val="24"/>
        </w:rPr>
      </w:pPr>
    </w:p>
    <w:p w:rsidR="004A60F1" w:rsidRPr="00713D0F" w:rsidRDefault="004A60F1">
      <w:pPr>
        <w:rPr>
          <w:rFonts w:ascii="Times New Roman" w:hAnsi="Times New Roman" w:cs="Times New Roman"/>
          <w:sz w:val="24"/>
          <w:szCs w:val="24"/>
        </w:rPr>
      </w:pPr>
    </w:p>
    <w:p w:rsidR="004A60F1" w:rsidRPr="00713D0F" w:rsidRDefault="004A60F1">
      <w:pPr>
        <w:rPr>
          <w:rFonts w:ascii="Times New Roman" w:hAnsi="Times New Roman" w:cs="Times New Roman"/>
          <w:sz w:val="24"/>
          <w:szCs w:val="24"/>
        </w:rPr>
      </w:pPr>
      <w:r w:rsidRPr="00713D0F">
        <w:rPr>
          <w:rFonts w:ascii="Times New Roman" w:hAnsi="Times New Roman" w:cs="Times New Roman"/>
          <w:sz w:val="24"/>
          <w:szCs w:val="24"/>
        </w:rPr>
        <w:t xml:space="preserve">PLEASE DESCRIBE HOW YOU WILL CONTRIBUTE AS A DIRECTOR OF THE MULTICULTURAL COUNCIL? </w:t>
      </w:r>
    </w:p>
    <w:p w:rsidR="004A60F1" w:rsidRPr="00713D0F" w:rsidRDefault="00713D0F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2080476680"/>
          <w:placeholder>
            <w:docPart w:val="EA98A719FBD0423CAD3D8D63631F02A5"/>
          </w:placeholder>
          <w:showingPlcHdr/>
          <w:text/>
        </w:sdtPr>
        <w:sdtContent>
          <w:r w:rsidRPr="00713D0F">
            <w:rPr>
              <w:rStyle w:val="PlaceholderText"/>
              <w:sz w:val="24"/>
              <w:szCs w:val="24"/>
            </w:rPr>
            <w:t>Click or tap here to enter text.</w:t>
          </w:r>
        </w:sdtContent>
      </w:sdt>
    </w:p>
    <w:p w:rsidR="00713D0F" w:rsidRPr="00713D0F" w:rsidRDefault="00713D0F">
      <w:pPr>
        <w:rPr>
          <w:rFonts w:ascii="Times New Roman" w:hAnsi="Times New Roman" w:cs="Times New Roman"/>
          <w:sz w:val="24"/>
          <w:szCs w:val="24"/>
        </w:rPr>
      </w:pPr>
      <w:r w:rsidRPr="00713D0F">
        <w:rPr>
          <w:rFonts w:ascii="Times New Roman" w:hAnsi="Times New Roman" w:cs="Times New Roman"/>
          <w:sz w:val="24"/>
          <w:szCs w:val="24"/>
        </w:rPr>
        <w:br/>
      </w:r>
    </w:p>
    <w:p w:rsidR="004A60F1" w:rsidRPr="00713D0F" w:rsidRDefault="004A60F1">
      <w:pPr>
        <w:rPr>
          <w:rFonts w:ascii="Times New Roman" w:hAnsi="Times New Roman" w:cs="Times New Roman"/>
          <w:sz w:val="24"/>
          <w:szCs w:val="24"/>
        </w:rPr>
      </w:pPr>
      <w:r w:rsidRPr="00713D0F">
        <w:rPr>
          <w:rFonts w:ascii="Times New Roman" w:hAnsi="Times New Roman" w:cs="Times New Roman"/>
          <w:sz w:val="24"/>
          <w:szCs w:val="24"/>
        </w:rPr>
        <w:t xml:space="preserve">I, </w:t>
      </w:r>
      <w:sdt>
        <w:sdtPr>
          <w:rPr>
            <w:rFonts w:ascii="Times New Roman" w:hAnsi="Times New Roman" w:cs="Times New Roman"/>
            <w:sz w:val="24"/>
            <w:szCs w:val="24"/>
          </w:rPr>
          <w:id w:val="900789630"/>
          <w:placeholder>
            <w:docPart w:val="F90D9337647A4EF78AABDC34C52125E3"/>
          </w:placeholder>
          <w:showingPlcHdr/>
          <w:text/>
        </w:sdtPr>
        <w:sdtContent>
          <w:r w:rsidR="00713D0F" w:rsidRPr="00713D0F">
            <w:rPr>
              <w:rStyle w:val="PlaceholderText"/>
              <w:sz w:val="24"/>
              <w:szCs w:val="24"/>
            </w:rPr>
            <w:t>Click or tap here to enter text.</w:t>
          </w:r>
        </w:sdtContent>
      </w:sdt>
      <w:r w:rsidR="00713D0F" w:rsidRPr="00713D0F">
        <w:rPr>
          <w:rFonts w:ascii="Times New Roman" w:hAnsi="Times New Roman" w:cs="Times New Roman"/>
          <w:sz w:val="24"/>
          <w:szCs w:val="24"/>
        </w:rPr>
        <w:t xml:space="preserve"> </w:t>
      </w:r>
      <w:r w:rsidRPr="00713D0F">
        <w:rPr>
          <w:rFonts w:ascii="Times New Roman" w:hAnsi="Times New Roman" w:cs="Times New Roman"/>
          <w:sz w:val="24"/>
          <w:szCs w:val="24"/>
        </w:rPr>
        <w:t xml:space="preserve">accept the above nomination as a candidate for election to the Board of Directors’ of the MCC. I believe that I can contribute to the well being of the MCC. I also realize that the Board of Directors’ duties are demanding and time-consuming. However, I commit to carry out my duties and responsibilities if I am elected. </w:t>
      </w:r>
    </w:p>
    <w:p w:rsidR="004A60F1" w:rsidRPr="00713D0F" w:rsidRDefault="004A60F1" w:rsidP="00713D0F">
      <w:pPr>
        <w:jc w:val="center"/>
        <w:rPr>
          <w:rFonts w:ascii="Times New Roman" w:hAnsi="Times New Roman" w:cs="Times New Roman"/>
          <w:sz w:val="24"/>
          <w:szCs w:val="24"/>
        </w:rPr>
      </w:pPr>
      <w:r w:rsidRPr="00713D0F">
        <w:rPr>
          <w:rFonts w:ascii="Times New Roman" w:hAnsi="Times New Roman" w:cs="Times New Roman"/>
          <w:sz w:val="24"/>
          <w:szCs w:val="24"/>
        </w:rPr>
        <w:t xml:space="preserve">Dated: </w:t>
      </w:r>
      <w:sdt>
        <w:sdtPr>
          <w:rPr>
            <w:rFonts w:ascii="Times New Roman" w:hAnsi="Times New Roman" w:cs="Times New Roman"/>
            <w:sz w:val="24"/>
            <w:szCs w:val="24"/>
          </w:rPr>
          <w:id w:val="-1342613677"/>
          <w:placeholder>
            <w:docPart w:val="6F8C2194C9324A12A684AE5CD7C903A0"/>
          </w:placeholder>
          <w:showingPlcHdr/>
          <w:text/>
        </w:sdtPr>
        <w:sdtContent>
          <w:r w:rsidR="00713D0F" w:rsidRPr="00713D0F">
            <w:rPr>
              <w:rStyle w:val="PlaceholderText"/>
              <w:sz w:val="24"/>
              <w:szCs w:val="24"/>
            </w:rPr>
            <w:t>Click or tap here to enter text.</w:t>
          </w:r>
        </w:sdtContent>
      </w:sdt>
      <w:r w:rsidR="00713D0F" w:rsidRPr="00713D0F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13D0F">
        <w:rPr>
          <w:rFonts w:ascii="Times New Roman" w:hAnsi="Times New Roman" w:cs="Times New Roman"/>
          <w:sz w:val="24"/>
          <w:szCs w:val="24"/>
        </w:rPr>
        <w:t>Signature of Nominee</w:t>
      </w:r>
      <w:r w:rsidRPr="00713D0F">
        <w:rPr>
          <w:rFonts w:ascii="Times New Roman" w:hAnsi="Times New Roman" w:cs="Times New Roman"/>
          <w:sz w:val="24"/>
          <w:szCs w:val="24"/>
        </w:rPr>
        <w:t>:</w:t>
      </w:r>
      <w:r w:rsidR="00713D0F" w:rsidRPr="00713D0F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-1647115215"/>
          <w:placeholder>
            <w:docPart w:val="AF43414BC0D74C77845F38F1FA4574D7"/>
          </w:placeholder>
          <w:showingPlcHdr/>
          <w:text/>
        </w:sdtPr>
        <w:sdtContent>
          <w:r w:rsidR="00713D0F" w:rsidRPr="00713D0F">
            <w:rPr>
              <w:rStyle w:val="PlaceholderText"/>
              <w:sz w:val="24"/>
              <w:szCs w:val="24"/>
            </w:rPr>
            <w:t>Click or tap here to enter text.</w:t>
          </w:r>
        </w:sdtContent>
      </w:sdt>
    </w:p>
    <w:p w:rsidR="004A60F1" w:rsidRPr="00713D0F" w:rsidRDefault="004A60F1" w:rsidP="00713D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3D0F">
        <w:rPr>
          <w:rFonts w:ascii="Times New Roman" w:hAnsi="Times New Roman" w:cs="Times New Roman"/>
          <w:b/>
          <w:sz w:val="24"/>
          <w:szCs w:val="24"/>
          <w:highlight w:val="yellow"/>
        </w:rPr>
        <w:t>PLEASE COMPLETE AND SUBMIT NO LATER THAN AUGUST 31, 2025 MULTICULTURAL COUNCIL OF WINDSOR AND ESSEX COUNTY - NOMINATION SELECTION COMMITTEE</w:t>
      </w:r>
      <w:r w:rsidRPr="00713D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3D0F" w:rsidRPr="00713D0F">
        <w:rPr>
          <w:rFonts w:ascii="Times New Roman" w:hAnsi="Times New Roman" w:cs="Times New Roman"/>
          <w:b/>
          <w:sz w:val="24"/>
          <w:szCs w:val="24"/>
        </w:rPr>
        <w:br/>
      </w:r>
      <w:r w:rsidRPr="00713D0F">
        <w:rPr>
          <w:rFonts w:ascii="Times New Roman" w:hAnsi="Times New Roman" w:cs="Times New Roman"/>
          <w:b/>
          <w:sz w:val="24"/>
          <w:szCs w:val="24"/>
        </w:rPr>
        <w:t xml:space="preserve">Email: </w:t>
      </w:r>
      <w:r w:rsidRPr="00713D0F">
        <w:rPr>
          <w:rFonts w:ascii="Times New Roman" w:hAnsi="Times New Roman" w:cs="Times New Roman"/>
          <w:b/>
          <w:sz w:val="24"/>
          <w:szCs w:val="24"/>
        </w:rPr>
        <w:t>dbeliciu</w:t>
      </w:r>
      <w:r w:rsidRPr="00713D0F">
        <w:rPr>
          <w:rFonts w:ascii="Times New Roman" w:hAnsi="Times New Roman" w:cs="Times New Roman"/>
          <w:b/>
          <w:sz w:val="24"/>
          <w:szCs w:val="24"/>
        </w:rPr>
        <w:t>@themcc.com</w:t>
      </w:r>
    </w:p>
    <w:p w:rsidR="002B32D3" w:rsidRPr="00713D0F" w:rsidRDefault="004A60F1" w:rsidP="00713D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3D0F">
        <w:rPr>
          <w:rFonts w:ascii="Times New Roman" w:hAnsi="Times New Roman" w:cs="Times New Roman"/>
          <w:b/>
          <w:sz w:val="24"/>
          <w:szCs w:val="24"/>
        </w:rPr>
        <w:t>ONLY THOSE RECEIVED BY THE DUE DATE WILL BE SUBMITTED TO THE NOMINATION SELECTION COMMITTEE</w:t>
      </w:r>
    </w:p>
    <w:sectPr w:rsidR="002B32D3" w:rsidRPr="00713D0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0F1"/>
    <w:rsid w:val="002B32D3"/>
    <w:rsid w:val="004A60F1"/>
    <w:rsid w:val="005731A4"/>
    <w:rsid w:val="00713D0F"/>
    <w:rsid w:val="00AF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EDBCC"/>
  <w15:chartTrackingRefBased/>
  <w15:docId w15:val="{4E713A2F-E344-4281-A1A8-4CDB661AB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13D0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147C16D8311442784C7211C8D21F5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84D8FB-FAFC-4DAD-B9FD-50A71475152D}"/>
      </w:docPartPr>
      <w:docPartBody>
        <w:p w:rsidR="00000000" w:rsidRDefault="00BC4CCE" w:rsidP="00BC4CCE">
          <w:pPr>
            <w:pStyle w:val="B147C16D8311442784C7211C8D21F5BE2"/>
          </w:pPr>
          <w:r w:rsidRPr="007F26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5CA5D6F0584A0B80ECC7FFB4675E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307155-BAC0-488F-86C3-74954AB2AC4C}"/>
      </w:docPartPr>
      <w:docPartBody>
        <w:p w:rsidR="00000000" w:rsidRDefault="00BC4CCE" w:rsidP="00BC4CCE">
          <w:pPr>
            <w:pStyle w:val="9D5CA5D6F0584A0B80ECC7FFB4675E942"/>
          </w:pPr>
          <w:r w:rsidRPr="007F26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9974A2D1EB4AF5AFF3F991B48094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FD74C5-0818-4AB1-8DA2-4A8EC883DA42}"/>
      </w:docPartPr>
      <w:docPartBody>
        <w:p w:rsidR="00000000" w:rsidRDefault="00BC4CCE" w:rsidP="00BC4CCE">
          <w:pPr>
            <w:pStyle w:val="EE9974A2D1EB4AF5AFF3F991B48094912"/>
          </w:pPr>
          <w:r w:rsidRPr="007F26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5B07567E08E443FA4160DEE6BB504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2629B2-AD75-47D0-BAFD-A77119B5B1C3}"/>
      </w:docPartPr>
      <w:docPartBody>
        <w:p w:rsidR="00000000" w:rsidRDefault="00BC4CCE" w:rsidP="00BC4CCE">
          <w:pPr>
            <w:pStyle w:val="55B07567E08E443FA4160DEE6BB504F72"/>
          </w:pPr>
          <w:r w:rsidRPr="007F26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7A7E2CABBBE4C19A323A300192200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A6E490-C6D4-49EB-97C5-2C6D6DEB6465}"/>
      </w:docPartPr>
      <w:docPartBody>
        <w:p w:rsidR="00000000" w:rsidRDefault="00BC4CCE" w:rsidP="00BC4CCE">
          <w:pPr>
            <w:pStyle w:val="97A7E2CABBBE4C19A323A300192200EC1"/>
          </w:pPr>
          <w:r w:rsidRPr="007F26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B7ACE4DD9D8442BAED854B457FD60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945D82-3966-4881-B7A3-106C08C3EFDE}"/>
      </w:docPartPr>
      <w:docPartBody>
        <w:p w:rsidR="00000000" w:rsidRDefault="00BC4CCE" w:rsidP="00BC4CCE">
          <w:pPr>
            <w:pStyle w:val="8B7ACE4DD9D8442BAED854B457FD60ED"/>
          </w:pPr>
          <w:r w:rsidRPr="007F26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EFC0EF05094BD2934627148E1612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A07226-7C82-4118-AEB5-58839B8BCEB1}"/>
      </w:docPartPr>
      <w:docPartBody>
        <w:p w:rsidR="00000000" w:rsidRDefault="00BC4CCE" w:rsidP="00BC4CCE">
          <w:pPr>
            <w:pStyle w:val="CFEFC0EF05094BD2934627148E16126B"/>
          </w:pPr>
          <w:r w:rsidRPr="007F26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EC2D87291F4D4F8724F5D7076B93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B514D9-0600-43BB-A545-14A3085E6DC8}"/>
      </w:docPartPr>
      <w:docPartBody>
        <w:p w:rsidR="00000000" w:rsidRDefault="00BC4CCE" w:rsidP="00BC4CCE">
          <w:pPr>
            <w:pStyle w:val="C8EC2D87291F4D4F8724F5D7076B93BB"/>
          </w:pPr>
          <w:r w:rsidRPr="007F26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EA665283104FAA926F254DEAA55A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E7B999-40F0-40DD-BC95-FE441D3AB2A6}"/>
      </w:docPartPr>
      <w:docPartBody>
        <w:p w:rsidR="00000000" w:rsidRDefault="00BC4CCE" w:rsidP="00BC4CCE">
          <w:pPr>
            <w:pStyle w:val="F5EA665283104FAA926F254DEAA55A1B"/>
          </w:pPr>
          <w:r w:rsidRPr="007F26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F63AE7FBEFD44B09F12D978E66158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D665DF-F693-455D-B9CF-E5CC0DBE761F}"/>
      </w:docPartPr>
      <w:docPartBody>
        <w:p w:rsidR="00000000" w:rsidRDefault="00BC4CCE" w:rsidP="00BC4CCE">
          <w:pPr>
            <w:pStyle w:val="3F63AE7FBEFD44B09F12D978E661580D"/>
          </w:pPr>
          <w:r w:rsidRPr="007F26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3BB149EF2C424980D8827AE56079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26FBE8-FDAB-473A-BB3E-45716DCD3F95}"/>
      </w:docPartPr>
      <w:docPartBody>
        <w:p w:rsidR="00000000" w:rsidRDefault="00BC4CCE" w:rsidP="00BC4CCE">
          <w:pPr>
            <w:pStyle w:val="CA3BB149EF2C424980D8827AE56079DA"/>
          </w:pPr>
          <w:r w:rsidRPr="007F26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A15928F23F9482BA80854F57490D5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492F39-969C-4B69-8792-99F6B0FC6BE0}"/>
      </w:docPartPr>
      <w:docPartBody>
        <w:p w:rsidR="00000000" w:rsidRDefault="00BC4CCE" w:rsidP="00BC4CCE">
          <w:pPr>
            <w:pStyle w:val="8A15928F23F9482BA80854F57490D52A"/>
          </w:pPr>
          <w:r w:rsidRPr="007F26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CBA205B90D4F2086D4765AA8BF21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33FE8C-FC05-4FA5-B261-07F548B59CDC}"/>
      </w:docPartPr>
      <w:docPartBody>
        <w:p w:rsidR="00000000" w:rsidRDefault="00BC4CCE" w:rsidP="00BC4CCE">
          <w:pPr>
            <w:pStyle w:val="EECBA205B90D4F2086D4765AA8BF21B2"/>
          </w:pPr>
          <w:r w:rsidRPr="007F26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FAC93FEDAA40929919F1640E781E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3C1038-60DA-4C9D-BF46-94E4495D88EB}"/>
      </w:docPartPr>
      <w:docPartBody>
        <w:p w:rsidR="00000000" w:rsidRDefault="00BC4CCE" w:rsidP="00BC4CCE">
          <w:pPr>
            <w:pStyle w:val="E2FAC93FEDAA40929919F1640E781E33"/>
          </w:pPr>
          <w:r w:rsidRPr="007F26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9AB39C4CCB446549EE1A02C3F6596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768922-49D8-423E-BE7D-3D2F577298F8}"/>
      </w:docPartPr>
      <w:docPartBody>
        <w:p w:rsidR="00000000" w:rsidRDefault="00BC4CCE" w:rsidP="00BC4CCE">
          <w:pPr>
            <w:pStyle w:val="69AB39C4CCB446549EE1A02C3F659673"/>
          </w:pPr>
          <w:r w:rsidRPr="007F26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70BE22EB014A7197ABB1BDF770C6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D15AFE-EE63-4EA7-865A-5EA2A5BE02F4}"/>
      </w:docPartPr>
      <w:docPartBody>
        <w:p w:rsidR="00000000" w:rsidRDefault="00BC4CCE" w:rsidP="00BC4CCE">
          <w:pPr>
            <w:pStyle w:val="AD70BE22EB014A7197ABB1BDF770C6FB"/>
          </w:pPr>
          <w:r w:rsidRPr="007F26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8925952F03406FB7E14DED5DDD11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7CEADD-724B-4BCC-9882-07E504182498}"/>
      </w:docPartPr>
      <w:docPartBody>
        <w:p w:rsidR="00000000" w:rsidRDefault="00BC4CCE" w:rsidP="00BC4CCE">
          <w:pPr>
            <w:pStyle w:val="328925952F03406FB7E14DED5DDD1127"/>
          </w:pPr>
          <w:r w:rsidRPr="007F26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9C2CCD223CE40E28244212644F43A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9CBD06-F5F8-4671-B4B2-E0BE16C59B9E}"/>
      </w:docPartPr>
      <w:docPartBody>
        <w:p w:rsidR="00000000" w:rsidRDefault="00BC4CCE" w:rsidP="00BC4CCE">
          <w:pPr>
            <w:pStyle w:val="39C2CCD223CE40E28244212644F43A70"/>
          </w:pPr>
          <w:r w:rsidRPr="007F26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59A98B47C824D1E8D544936CA052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94D390-F2CE-402C-BF9F-C0B56ED051C1}"/>
      </w:docPartPr>
      <w:docPartBody>
        <w:p w:rsidR="00000000" w:rsidRDefault="00BC4CCE" w:rsidP="00BC4CCE">
          <w:pPr>
            <w:pStyle w:val="559A98B47C824D1E8D544936CA052639"/>
          </w:pPr>
          <w:r w:rsidRPr="007F26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11EC567C6C6448BB5048F3B6130AE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700579-E6D0-4ED7-AEC7-01542968D350}"/>
      </w:docPartPr>
      <w:docPartBody>
        <w:p w:rsidR="00000000" w:rsidRDefault="00BC4CCE" w:rsidP="00BC4CCE">
          <w:pPr>
            <w:pStyle w:val="911EC567C6C6448BB5048F3B6130AEB5"/>
          </w:pPr>
          <w:r w:rsidRPr="007F26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92F6954D74B4F088326C3AF58C563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ED052F-AD99-4752-A199-A0272C547B53}"/>
      </w:docPartPr>
      <w:docPartBody>
        <w:p w:rsidR="00000000" w:rsidRDefault="00BC4CCE" w:rsidP="00BC4CCE">
          <w:pPr>
            <w:pStyle w:val="292F6954D74B4F088326C3AF58C56307"/>
          </w:pPr>
          <w:r w:rsidRPr="007F26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9299E00DB9418CA371CB24EBDEE7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7AA3D8-4A79-4AB5-9B44-EEEB08594196}"/>
      </w:docPartPr>
      <w:docPartBody>
        <w:p w:rsidR="00000000" w:rsidRDefault="00BC4CCE" w:rsidP="00BC4CCE">
          <w:pPr>
            <w:pStyle w:val="529299E00DB9418CA371CB24EBDEE7D3"/>
          </w:pPr>
          <w:r w:rsidRPr="007F26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ACCA0AC616475794C80E93B1E7F9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56BEEF-D0C1-419D-BFD8-2E77F71DC427}"/>
      </w:docPartPr>
      <w:docPartBody>
        <w:p w:rsidR="00000000" w:rsidRDefault="00BC4CCE" w:rsidP="00BC4CCE">
          <w:pPr>
            <w:pStyle w:val="B8ACCA0AC616475794C80E93B1E7F922"/>
          </w:pPr>
          <w:r w:rsidRPr="007F26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2BBD93D191485BB3250CC3B38C32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708BE4-ABD1-422C-ACD2-6463BD20AAAB}"/>
      </w:docPartPr>
      <w:docPartBody>
        <w:p w:rsidR="00000000" w:rsidRDefault="00BC4CCE" w:rsidP="00BC4CCE">
          <w:pPr>
            <w:pStyle w:val="782BBD93D191485BB3250CC3B38C3253"/>
          </w:pPr>
          <w:r w:rsidRPr="007F26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59CD4689A14399AD2B4E0C428C99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98F062-C67C-44AD-817B-BB8D6A381543}"/>
      </w:docPartPr>
      <w:docPartBody>
        <w:p w:rsidR="00000000" w:rsidRDefault="00BC4CCE" w:rsidP="00BC4CCE">
          <w:pPr>
            <w:pStyle w:val="7959CD4689A14399AD2B4E0C428C99FF"/>
          </w:pPr>
          <w:r w:rsidRPr="007F26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AE7AA33A7D4B139145071CD7BCD6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F11201-598A-4C76-88C2-4780A672B0C7}"/>
      </w:docPartPr>
      <w:docPartBody>
        <w:p w:rsidR="00000000" w:rsidRDefault="00BC4CCE" w:rsidP="00BC4CCE">
          <w:pPr>
            <w:pStyle w:val="F5AE7AA33A7D4B139145071CD7BCD658"/>
          </w:pPr>
          <w:r w:rsidRPr="007F26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98A719FBD0423CAD3D8D63631F02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D4752-FA6E-4762-899B-4793EB6D5640}"/>
      </w:docPartPr>
      <w:docPartBody>
        <w:p w:rsidR="00000000" w:rsidRDefault="00BC4CCE" w:rsidP="00BC4CCE">
          <w:pPr>
            <w:pStyle w:val="EA98A719FBD0423CAD3D8D63631F02A5"/>
          </w:pPr>
          <w:r w:rsidRPr="007F26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90D9337647A4EF78AABDC34C52125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71D0C0-B044-48E9-9C04-FC3F0D122033}"/>
      </w:docPartPr>
      <w:docPartBody>
        <w:p w:rsidR="00000000" w:rsidRDefault="00BC4CCE" w:rsidP="00BC4CCE">
          <w:pPr>
            <w:pStyle w:val="F90D9337647A4EF78AABDC34C52125E3"/>
          </w:pPr>
          <w:r w:rsidRPr="007F26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8C2194C9324A12A684AE5CD7C903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F77E03-0069-449D-973E-E57A5BC435C2}"/>
      </w:docPartPr>
      <w:docPartBody>
        <w:p w:rsidR="00000000" w:rsidRDefault="00BC4CCE" w:rsidP="00BC4CCE">
          <w:pPr>
            <w:pStyle w:val="6F8C2194C9324A12A684AE5CD7C903A0"/>
          </w:pPr>
          <w:r w:rsidRPr="007F26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43414BC0D74C77845F38F1FA4574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F5C441-45B0-41C2-BB48-35F9211C6E8A}"/>
      </w:docPartPr>
      <w:docPartBody>
        <w:p w:rsidR="00000000" w:rsidRDefault="00BC4CCE" w:rsidP="00BC4CCE">
          <w:pPr>
            <w:pStyle w:val="AF43414BC0D74C77845F38F1FA4574D7"/>
          </w:pPr>
          <w:r w:rsidRPr="007F263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CCE"/>
    <w:rsid w:val="00BC4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C4CCE"/>
    <w:rPr>
      <w:color w:val="808080"/>
    </w:rPr>
  </w:style>
  <w:style w:type="paragraph" w:customStyle="1" w:styleId="B147C16D8311442784C7211C8D21F5BE">
    <w:name w:val="B147C16D8311442784C7211C8D21F5BE"/>
    <w:rsid w:val="00BC4CCE"/>
  </w:style>
  <w:style w:type="paragraph" w:customStyle="1" w:styleId="9D5CA5D6F0584A0B80ECC7FFB4675E94">
    <w:name w:val="9D5CA5D6F0584A0B80ECC7FFB4675E94"/>
    <w:rsid w:val="00BC4CCE"/>
  </w:style>
  <w:style w:type="paragraph" w:customStyle="1" w:styleId="EE9974A2D1EB4AF5AFF3F991B4809491">
    <w:name w:val="EE9974A2D1EB4AF5AFF3F991B4809491"/>
    <w:rsid w:val="00BC4CCE"/>
  </w:style>
  <w:style w:type="paragraph" w:customStyle="1" w:styleId="55B07567E08E443FA4160DEE6BB504F7">
    <w:name w:val="55B07567E08E443FA4160DEE6BB504F7"/>
    <w:rsid w:val="00BC4CCE"/>
  </w:style>
  <w:style w:type="paragraph" w:customStyle="1" w:styleId="97A7E2CABBBE4C19A323A300192200EC">
    <w:name w:val="97A7E2CABBBE4C19A323A300192200EC"/>
    <w:rsid w:val="00BC4CCE"/>
    <w:rPr>
      <w:rFonts w:eastAsiaTheme="minorHAnsi"/>
      <w:lang w:eastAsia="en-US"/>
    </w:rPr>
  </w:style>
  <w:style w:type="paragraph" w:customStyle="1" w:styleId="B147C16D8311442784C7211C8D21F5BE1">
    <w:name w:val="B147C16D8311442784C7211C8D21F5BE1"/>
    <w:rsid w:val="00BC4CCE"/>
    <w:rPr>
      <w:rFonts w:eastAsiaTheme="minorHAnsi"/>
      <w:lang w:eastAsia="en-US"/>
    </w:rPr>
  </w:style>
  <w:style w:type="paragraph" w:customStyle="1" w:styleId="9D5CA5D6F0584A0B80ECC7FFB4675E941">
    <w:name w:val="9D5CA5D6F0584A0B80ECC7FFB4675E941"/>
    <w:rsid w:val="00BC4CCE"/>
    <w:rPr>
      <w:rFonts w:eastAsiaTheme="minorHAnsi"/>
      <w:lang w:eastAsia="en-US"/>
    </w:rPr>
  </w:style>
  <w:style w:type="paragraph" w:customStyle="1" w:styleId="EE9974A2D1EB4AF5AFF3F991B48094911">
    <w:name w:val="EE9974A2D1EB4AF5AFF3F991B48094911"/>
    <w:rsid w:val="00BC4CCE"/>
    <w:rPr>
      <w:rFonts w:eastAsiaTheme="minorHAnsi"/>
      <w:lang w:eastAsia="en-US"/>
    </w:rPr>
  </w:style>
  <w:style w:type="paragraph" w:customStyle="1" w:styleId="55B07567E08E443FA4160DEE6BB504F71">
    <w:name w:val="55B07567E08E443FA4160DEE6BB504F71"/>
    <w:rsid w:val="00BC4CCE"/>
    <w:rPr>
      <w:rFonts w:eastAsiaTheme="minorHAnsi"/>
      <w:lang w:eastAsia="en-US"/>
    </w:rPr>
  </w:style>
  <w:style w:type="paragraph" w:customStyle="1" w:styleId="97A7E2CABBBE4C19A323A300192200EC1">
    <w:name w:val="97A7E2CABBBE4C19A323A300192200EC1"/>
    <w:rsid w:val="00BC4CCE"/>
    <w:rPr>
      <w:rFonts w:eastAsiaTheme="minorHAnsi"/>
      <w:lang w:eastAsia="en-US"/>
    </w:rPr>
  </w:style>
  <w:style w:type="paragraph" w:customStyle="1" w:styleId="B147C16D8311442784C7211C8D21F5BE2">
    <w:name w:val="B147C16D8311442784C7211C8D21F5BE2"/>
    <w:rsid w:val="00BC4CCE"/>
    <w:rPr>
      <w:rFonts w:eastAsiaTheme="minorHAnsi"/>
      <w:lang w:eastAsia="en-US"/>
    </w:rPr>
  </w:style>
  <w:style w:type="paragraph" w:customStyle="1" w:styleId="9D5CA5D6F0584A0B80ECC7FFB4675E942">
    <w:name w:val="9D5CA5D6F0584A0B80ECC7FFB4675E942"/>
    <w:rsid w:val="00BC4CCE"/>
    <w:rPr>
      <w:rFonts w:eastAsiaTheme="minorHAnsi"/>
      <w:lang w:eastAsia="en-US"/>
    </w:rPr>
  </w:style>
  <w:style w:type="paragraph" w:customStyle="1" w:styleId="EE9974A2D1EB4AF5AFF3F991B48094912">
    <w:name w:val="EE9974A2D1EB4AF5AFF3F991B48094912"/>
    <w:rsid w:val="00BC4CCE"/>
    <w:rPr>
      <w:rFonts w:eastAsiaTheme="minorHAnsi"/>
      <w:lang w:eastAsia="en-US"/>
    </w:rPr>
  </w:style>
  <w:style w:type="paragraph" w:customStyle="1" w:styleId="55B07567E08E443FA4160DEE6BB504F72">
    <w:name w:val="55B07567E08E443FA4160DEE6BB504F72"/>
    <w:rsid w:val="00BC4CCE"/>
    <w:rPr>
      <w:rFonts w:eastAsiaTheme="minorHAnsi"/>
      <w:lang w:eastAsia="en-US"/>
    </w:rPr>
  </w:style>
  <w:style w:type="paragraph" w:customStyle="1" w:styleId="8B7ACE4DD9D8442BAED854B457FD60ED">
    <w:name w:val="8B7ACE4DD9D8442BAED854B457FD60ED"/>
    <w:rsid w:val="00BC4CCE"/>
  </w:style>
  <w:style w:type="paragraph" w:customStyle="1" w:styleId="CFEFC0EF05094BD2934627148E16126B">
    <w:name w:val="CFEFC0EF05094BD2934627148E16126B"/>
    <w:rsid w:val="00BC4CCE"/>
  </w:style>
  <w:style w:type="paragraph" w:customStyle="1" w:styleId="C8EC2D87291F4D4F8724F5D7076B93BB">
    <w:name w:val="C8EC2D87291F4D4F8724F5D7076B93BB"/>
    <w:rsid w:val="00BC4CCE"/>
  </w:style>
  <w:style w:type="paragraph" w:customStyle="1" w:styleId="F5EA665283104FAA926F254DEAA55A1B">
    <w:name w:val="F5EA665283104FAA926F254DEAA55A1B"/>
    <w:rsid w:val="00BC4CCE"/>
  </w:style>
  <w:style w:type="paragraph" w:customStyle="1" w:styleId="3F63AE7FBEFD44B09F12D978E661580D">
    <w:name w:val="3F63AE7FBEFD44B09F12D978E661580D"/>
    <w:rsid w:val="00BC4CCE"/>
  </w:style>
  <w:style w:type="paragraph" w:customStyle="1" w:styleId="CA3BB149EF2C424980D8827AE56079DA">
    <w:name w:val="CA3BB149EF2C424980D8827AE56079DA"/>
    <w:rsid w:val="00BC4CCE"/>
  </w:style>
  <w:style w:type="paragraph" w:customStyle="1" w:styleId="8A15928F23F9482BA80854F57490D52A">
    <w:name w:val="8A15928F23F9482BA80854F57490D52A"/>
    <w:rsid w:val="00BC4CCE"/>
  </w:style>
  <w:style w:type="paragraph" w:customStyle="1" w:styleId="EECBA205B90D4F2086D4765AA8BF21B2">
    <w:name w:val="EECBA205B90D4F2086D4765AA8BF21B2"/>
    <w:rsid w:val="00BC4CCE"/>
  </w:style>
  <w:style w:type="paragraph" w:customStyle="1" w:styleId="E2FAC93FEDAA40929919F1640E781E33">
    <w:name w:val="E2FAC93FEDAA40929919F1640E781E33"/>
    <w:rsid w:val="00BC4CCE"/>
  </w:style>
  <w:style w:type="paragraph" w:customStyle="1" w:styleId="69AB39C4CCB446549EE1A02C3F659673">
    <w:name w:val="69AB39C4CCB446549EE1A02C3F659673"/>
    <w:rsid w:val="00BC4CCE"/>
  </w:style>
  <w:style w:type="paragraph" w:customStyle="1" w:styleId="AD70BE22EB014A7197ABB1BDF770C6FB">
    <w:name w:val="AD70BE22EB014A7197ABB1BDF770C6FB"/>
    <w:rsid w:val="00BC4CCE"/>
  </w:style>
  <w:style w:type="paragraph" w:customStyle="1" w:styleId="328925952F03406FB7E14DED5DDD1127">
    <w:name w:val="328925952F03406FB7E14DED5DDD1127"/>
    <w:rsid w:val="00BC4CCE"/>
  </w:style>
  <w:style w:type="paragraph" w:customStyle="1" w:styleId="39C2CCD223CE40E28244212644F43A70">
    <w:name w:val="39C2CCD223CE40E28244212644F43A70"/>
    <w:rsid w:val="00BC4CCE"/>
  </w:style>
  <w:style w:type="paragraph" w:customStyle="1" w:styleId="559A98B47C824D1E8D544936CA052639">
    <w:name w:val="559A98B47C824D1E8D544936CA052639"/>
    <w:rsid w:val="00BC4CCE"/>
  </w:style>
  <w:style w:type="paragraph" w:customStyle="1" w:styleId="911EC567C6C6448BB5048F3B6130AEB5">
    <w:name w:val="911EC567C6C6448BB5048F3B6130AEB5"/>
    <w:rsid w:val="00BC4CCE"/>
  </w:style>
  <w:style w:type="paragraph" w:customStyle="1" w:styleId="292F6954D74B4F088326C3AF58C56307">
    <w:name w:val="292F6954D74B4F088326C3AF58C56307"/>
    <w:rsid w:val="00BC4CCE"/>
  </w:style>
  <w:style w:type="paragraph" w:customStyle="1" w:styleId="529299E00DB9418CA371CB24EBDEE7D3">
    <w:name w:val="529299E00DB9418CA371CB24EBDEE7D3"/>
    <w:rsid w:val="00BC4CCE"/>
  </w:style>
  <w:style w:type="paragraph" w:customStyle="1" w:styleId="B8ACCA0AC616475794C80E93B1E7F922">
    <w:name w:val="B8ACCA0AC616475794C80E93B1E7F922"/>
    <w:rsid w:val="00BC4CCE"/>
  </w:style>
  <w:style w:type="paragraph" w:customStyle="1" w:styleId="782BBD93D191485BB3250CC3B38C3253">
    <w:name w:val="782BBD93D191485BB3250CC3B38C3253"/>
    <w:rsid w:val="00BC4CCE"/>
  </w:style>
  <w:style w:type="paragraph" w:customStyle="1" w:styleId="7959CD4689A14399AD2B4E0C428C99FF">
    <w:name w:val="7959CD4689A14399AD2B4E0C428C99FF"/>
    <w:rsid w:val="00BC4CCE"/>
  </w:style>
  <w:style w:type="paragraph" w:customStyle="1" w:styleId="F5AE7AA33A7D4B139145071CD7BCD658">
    <w:name w:val="F5AE7AA33A7D4B139145071CD7BCD658"/>
    <w:rsid w:val="00BC4CCE"/>
  </w:style>
  <w:style w:type="paragraph" w:customStyle="1" w:styleId="EA98A719FBD0423CAD3D8D63631F02A5">
    <w:name w:val="EA98A719FBD0423CAD3D8D63631F02A5"/>
    <w:rsid w:val="00BC4CCE"/>
  </w:style>
  <w:style w:type="paragraph" w:customStyle="1" w:styleId="F90D9337647A4EF78AABDC34C52125E3">
    <w:name w:val="F90D9337647A4EF78AABDC34C52125E3"/>
    <w:rsid w:val="00BC4CCE"/>
  </w:style>
  <w:style w:type="paragraph" w:customStyle="1" w:styleId="6F8C2194C9324A12A684AE5CD7C903A0">
    <w:name w:val="6F8C2194C9324A12A684AE5CD7C903A0"/>
    <w:rsid w:val="00BC4CCE"/>
  </w:style>
  <w:style w:type="paragraph" w:customStyle="1" w:styleId="AF43414BC0D74C77845F38F1FA4574D7">
    <w:name w:val="AF43414BC0D74C77845F38F1FA4574D7"/>
    <w:rsid w:val="00BC4C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F6EEA96E</Template>
  <TotalTime>18</TotalTime>
  <Pages>2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Despins</dc:creator>
  <cp:keywords/>
  <dc:description/>
  <cp:lastModifiedBy>Scott Despins</cp:lastModifiedBy>
  <cp:revision>1</cp:revision>
  <dcterms:created xsi:type="dcterms:W3CDTF">2026-08-19T17:59:00Z</dcterms:created>
  <dcterms:modified xsi:type="dcterms:W3CDTF">2026-08-19T18:17:00Z</dcterms:modified>
</cp:coreProperties>
</file>